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F93" w:rsidRPr="008D707D" w:rsidRDefault="008D707D" w:rsidP="00C70F93">
      <w:pPr>
        <w:autoSpaceDE w:val="0"/>
        <w:autoSpaceDN w:val="0"/>
        <w:jc w:val="both"/>
        <w:rPr>
          <w:b/>
          <w:sz w:val="28"/>
          <w:szCs w:val="28"/>
        </w:rPr>
      </w:pPr>
      <w:bookmarkStart w:id="0" w:name="_GoBack"/>
      <w:r w:rsidRPr="008D707D">
        <w:rPr>
          <w:b/>
          <w:bCs/>
          <w:sz w:val="28"/>
          <w:szCs w:val="28"/>
        </w:rPr>
        <w:t>Z</w:t>
      </w:r>
      <w:r w:rsidR="00C70F93" w:rsidRPr="008D707D">
        <w:rPr>
          <w:b/>
          <w:bCs/>
          <w:sz w:val="28"/>
          <w:szCs w:val="28"/>
        </w:rPr>
        <w:t>práv</w:t>
      </w:r>
      <w:r w:rsidRPr="008D707D">
        <w:rPr>
          <w:b/>
          <w:bCs/>
          <w:sz w:val="28"/>
          <w:szCs w:val="28"/>
        </w:rPr>
        <w:t>a</w:t>
      </w:r>
      <w:r w:rsidR="00C70F93" w:rsidRPr="008D707D">
        <w:rPr>
          <w:b/>
          <w:bCs/>
          <w:sz w:val="28"/>
          <w:szCs w:val="28"/>
        </w:rPr>
        <w:t xml:space="preserve"> o výsledku šetření závažné nežádoucí události nebo podezření na ni</w:t>
      </w:r>
      <w:r w:rsidR="00C70F93" w:rsidRPr="008D707D">
        <w:rPr>
          <w:b/>
          <w:sz w:val="28"/>
          <w:szCs w:val="28"/>
        </w:rPr>
        <w:t xml:space="preserve"> </w:t>
      </w:r>
    </w:p>
    <w:bookmarkEnd w:id="0"/>
    <w:p w:rsidR="00C70F93" w:rsidRDefault="00C70F93" w:rsidP="00C70F93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tbl>
      <w:tblPr>
        <w:tblW w:w="0" w:type="auto"/>
        <w:jc w:val="center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9132"/>
      </w:tblGrid>
      <w:tr w:rsidR="00C70F93">
        <w:trPr>
          <w:trHeight w:val="821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7D" w:rsidRDefault="00C70F93" w:rsidP="00C70F93">
            <w:pPr>
              <w:autoSpaceDE w:val="0"/>
              <w:autoSpaceDN w:val="0"/>
            </w:pPr>
            <w:r w:rsidRPr="008D707D">
              <w:t>Oznamující zařízení podle § 9 odst. 3 vyhlášky</w:t>
            </w:r>
            <w:r w:rsidR="008D707D">
              <w:t xml:space="preserve"> č. 143/2008 Sb.</w:t>
            </w:r>
            <w:r w:rsidRPr="008D707D">
              <w:t xml:space="preserve">, </w:t>
            </w:r>
            <w:r w:rsidR="008D707D">
              <w:t>ve znění pozdějších předpisů:</w:t>
            </w:r>
          </w:p>
          <w:p w:rsidR="00C70F93" w:rsidRPr="008D707D" w:rsidRDefault="008D707D" w:rsidP="00C70F93">
            <w:pPr>
              <w:autoSpaceDE w:val="0"/>
              <w:autoSpaceDN w:val="0"/>
            </w:pPr>
            <w:r>
              <w:t>(</w:t>
            </w:r>
            <w:r w:rsidR="00C70F93" w:rsidRPr="008D707D">
              <w:t>včetně kontaktní osoby</w:t>
            </w:r>
            <w:r>
              <w:t>)</w:t>
            </w:r>
          </w:p>
        </w:tc>
      </w:tr>
      <w:tr w:rsidR="00C70F93">
        <w:trPr>
          <w:trHeight w:val="222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F93" w:rsidRPr="008D707D" w:rsidRDefault="00C70F93" w:rsidP="00C70F93">
            <w:pPr>
              <w:autoSpaceDE w:val="0"/>
              <w:autoSpaceDN w:val="0"/>
            </w:pPr>
            <w:r w:rsidRPr="008D707D">
              <w:t>Identifikace oznámení</w:t>
            </w:r>
            <w:r w:rsidR="008D707D">
              <w:t>:</w:t>
            </w:r>
          </w:p>
        </w:tc>
      </w:tr>
      <w:tr w:rsidR="00C70F93">
        <w:trPr>
          <w:trHeight w:val="246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F93" w:rsidRPr="008D707D" w:rsidRDefault="00C70F93" w:rsidP="00C70F93">
            <w:pPr>
              <w:autoSpaceDE w:val="0"/>
              <w:autoSpaceDN w:val="0"/>
            </w:pPr>
            <w:r w:rsidRPr="008D707D">
              <w:t>Datum potvrzení (rok / měsíc / den)</w:t>
            </w:r>
            <w:r w:rsidR="008D707D">
              <w:t>:</w:t>
            </w:r>
          </w:p>
        </w:tc>
      </w:tr>
      <w:tr w:rsidR="00C70F93">
        <w:trPr>
          <w:trHeight w:val="284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F93" w:rsidRPr="008D707D" w:rsidRDefault="00C70F93" w:rsidP="00C70F93">
            <w:pPr>
              <w:autoSpaceDE w:val="0"/>
              <w:autoSpaceDN w:val="0"/>
            </w:pPr>
            <w:r w:rsidRPr="008D707D">
              <w:t>Datum závažné nežádoucí události (rok / měsíc / den)</w:t>
            </w:r>
            <w:r w:rsidR="008D707D">
              <w:t>:</w:t>
            </w:r>
          </w:p>
        </w:tc>
      </w:tr>
      <w:tr w:rsidR="00C70F93">
        <w:trPr>
          <w:trHeight w:val="654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F93" w:rsidRPr="008D707D" w:rsidRDefault="00C70F93" w:rsidP="00C70F93">
            <w:pPr>
              <w:autoSpaceDE w:val="0"/>
              <w:autoSpaceDN w:val="0"/>
            </w:pPr>
            <w:r w:rsidRPr="008D707D">
              <w:t>Analýza základní příčiny (bližší údaje)</w:t>
            </w:r>
          </w:p>
        </w:tc>
      </w:tr>
      <w:tr w:rsidR="00C70F93">
        <w:trPr>
          <w:trHeight w:val="825"/>
          <w:jc w:val="center"/>
        </w:trPr>
        <w:tc>
          <w:tcPr>
            <w:tcW w:w="9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F93" w:rsidRPr="008D707D" w:rsidRDefault="00C70F93" w:rsidP="00C70F93">
            <w:pPr>
              <w:autoSpaceDE w:val="0"/>
              <w:autoSpaceDN w:val="0"/>
            </w:pPr>
            <w:r w:rsidRPr="008D707D">
              <w:t>Opatření učiněná k nápravě (bližší údaje)</w:t>
            </w:r>
            <w:r w:rsidR="008D707D">
              <w:t>:</w:t>
            </w:r>
          </w:p>
        </w:tc>
      </w:tr>
    </w:tbl>
    <w:p w:rsidR="001C34B6" w:rsidRDefault="001C34B6"/>
    <w:sectPr w:rsidR="001C3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07D"/>
    <w:rsid w:val="000F0E60"/>
    <w:rsid w:val="00184CD9"/>
    <w:rsid w:val="001B0640"/>
    <w:rsid w:val="001C34B6"/>
    <w:rsid w:val="002C245C"/>
    <w:rsid w:val="0036212F"/>
    <w:rsid w:val="004305AE"/>
    <w:rsid w:val="004A69E9"/>
    <w:rsid w:val="008D707D"/>
    <w:rsid w:val="009A2763"/>
    <w:rsid w:val="00B31E67"/>
    <w:rsid w:val="00B913F7"/>
    <w:rsid w:val="00C70F93"/>
    <w:rsid w:val="00E2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CF7C6-769F-43B3-A8D5-784BE00C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C70F9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eckova\AppData\Local\Microsoft\Windows\Temporary%20Internet%20Files\Content.IE5\3295HYE7\Vzor_Zpr&#258;&#711;va%20o%20v&#258;&#733;sledku%20&#313;&#711;et&#313;&#8482;en&#258;&#173;%20z&#258;&#711;va&#313;&#318;n&#258;&#169;%20ne&#313;&#318;&#258;&#711;douc&#258;&#173;%20ud&#258;&#711;losti%20nebo%20podez&#313;&#8482;en&#258;&#173;%20na%20ni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Vzor_ZprĂˇva o vĂ˝sledku ĹˇetĹ™enĂ­ zĂˇvaĹľnĂ© neĹľĂˇdoucĂ­ udĂˇlosti nebo podezĹ™enĂ­ na ni</Template>
  <TotalTime>0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zprávy o výsledku šetření závažné nežádoucí události nebo podezření na ni </vt:lpstr>
    </vt:vector>
  </TitlesOfParts>
  <Company>SUKL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zprávy o výsledku šetření závažné nežádoucí události nebo podezření na ni</dc:title>
  <dc:subject/>
  <dc:creator>Šimečková Kateřina</dc:creator>
  <cp:keywords/>
  <dc:description/>
  <cp:lastModifiedBy>Cibulková Lenka</cp:lastModifiedBy>
  <cp:revision>2</cp:revision>
  <dcterms:created xsi:type="dcterms:W3CDTF">2018-08-30T09:46:00Z</dcterms:created>
  <dcterms:modified xsi:type="dcterms:W3CDTF">2018-08-30T09:46:00Z</dcterms:modified>
</cp:coreProperties>
</file>